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1" w:type="dxa"/>
        <w:tblInd w:w="93" w:type="dxa"/>
        <w:tblLook w:val="00A0"/>
      </w:tblPr>
      <w:tblGrid>
        <w:gridCol w:w="680"/>
        <w:gridCol w:w="2701"/>
        <w:gridCol w:w="2469"/>
        <w:gridCol w:w="2731"/>
        <w:gridCol w:w="2807"/>
        <w:gridCol w:w="2366"/>
        <w:gridCol w:w="1207"/>
      </w:tblGrid>
      <w:tr w:rsidR="00DB188E" w:rsidRPr="000740F4" w:rsidTr="005B20DA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bookmarkStart w:id="0" w:name="OLE_LINK5"/>
            <w:bookmarkStart w:id="1" w:name="OLE_LINK6"/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ΕΠΩΝΥΜΙΑ/ ΟΝΟΜΑΤΕΠΩΝΥΜΟ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ΕΠΑΓΓΕΛΜΑ-ΙΔΙΟΤΗΤΑ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ΠΡΟΙΟΝ 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ΚΑΤΗΓΟΡΙΑ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ΤΗΛΕΦΩΝΟ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ΝΟΜΟΣ</w: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ΜΑΧ ΟΕ (ΙΣΜΑΗΛ ΙΜΠΡΑΗΜ)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ΕΜΠΟΡΙΑ - ΠΑΡΑΓΩΓΗ ΓΑΛΑΚΤΟΚΟΜΙΚΩΝ - ΟΡΕΚΤΙΚΩΝ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ΓΙΑΟΥΡΤΙΑ-ΑΡΡΙΑΝΙ-ΜΕΛΙΤΖΑΝΟΣΑΛΑΤΑ-ΤΖΑΤΖΙΚΙ-ΦΕΤΑ ΠΟΠ ΚΛΠ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ΓΑΛΑΚΤΟΚΟΜΙΚΑ-ΟΡΕΚΤΙΚΑ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6974127791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i1025" type="#_x0000_t75" style="width:294.75pt;height:198pt;visibility:visible">
                  <v:imagedata r:id="rId4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010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0F70A9" w:rsidRDefault="00DB188E" w:rsidP="003010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F70A9">
              <w:rPr>
                <w:rFonts w:ascii="Arial" w:hAnsi="Arial" w:cs="Arial"/>
                <w:sz w:val="20"/>
                <w:szCs w:val="20"/>
                <w:lang w:eastAsia="el-GR"/>
              </w:rPr>
              <w:t>ΜΕΜΕΤ ΛΑΤΗΦ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0F70A9" w:rsidRDefault="00DB188E" w:rsidP="003010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F70A9">
              <w:rPr>
                <w:rFonts w:ascii="Arial" w:hAnsi="Arial" w:cs="Arial"/>
                <w:sz w:val="20"/>
                <w:szCs w:val="20"/>
                <w:lang w:eastAsia="el-GR"/>
              </w:rPr>
              <w:t>ΕΡΓΑΣΤΗΡΙΟ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0F70A9" w:rsidRDefault="00DB188E" w:rsidP="003010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F70A9">
              <w:rPr>
                <w:rFonts w:ascii="Arial" w:hAnsi="Arial" w:cs="Arial"/>
                <w:sz w:val="20"/>
                <w:szCs w:val="20"/>
                <w:lang w:eastAsia="el-GR"/>
              </w:rPr>
              <w:t>ΠΑΡΑΓΩΓΗ ΚΑΡΑΜΕΛΑΣ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0F70A9" w:rsidRDefault="00DB188E" w:rsidP="003010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F70A9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3010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0F70A9" w:rsidRDefault="00DB188E" w:rsidP="003010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ΚΕΚΚΕΡΗΣ ΓΕΩΡΓΙΟΣ &amp; ΣΙΑ ΟΕ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ΕΜΠΟΡΙΟ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ΚΑΦΕ - ΜΠΑΧΑΡΙΚΑ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ΡΟΦΗΜΑΤΑ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6976612181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E149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" o:spid="_x0000_i1026" type="#_x0000_t75" style="width:300pt;height:198pt;visibility:visible">
                  <v:imagedata r:id="rId5" o:title=""/>
                </v:shape>
              </w:pic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ΔΡΟΓΗ ΒΙΟΛΟΓΙΚΑ ΒΟΤΑΝΑ (ΠΑΠΑΖΟΓΛΟΥ ΚΩΝΣΤΑΝΤΙΝΟΣ)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ΣΥΣΚΕΥΑΣΜΕΝΑ ΒΙΟΛΟΓΙΚΑ ΑΠΟΞΗΡΑΜΕΝΑ ΒΟΤΑΝΑ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ΡΟΦΗΜΑΤΑ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6972311126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141AF8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4863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5" o:spid="_x0000_i1027" type="#_x0000_t75" style="width:257.25pt;height:140.25pt;visibility:visible">
                  <v:imagedata r:id="rId6" o:title=""/>
                </v:shape>
              </w:pic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ΧΑΛΗΛ ΙΜΠΡΑΜ ΧΑΛΗΤ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ΜΕΛΙΣΣΟΚΟΜΟΣ- ΠΡΟΕΔΡΟΣ ΣΥΛΛΟΓΟΥ ΠΕΡΙΒΑΛΛΟΝΤΙΚΟΥ ΟΜΙΛΟΥ ΜΕΛΙΣΣΟΚΟΜΩΝ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6977958753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324221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E11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4" o:spid="_x0000_i1028" type="#_x0000_t75" style="width:220.5pt;height:162pt;visibility:visible">
                  <v:imagedata r:id="rId7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ΣΑΡ ΜΕΜΕΤ "ΑΝΑΤΟLI" (ΦΑΤΜΕ)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ΧΕΙΡΟΠΟΙΗΤΩΝ ΦΥΛΛΩΝ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ΧΕΙΡΟΠΟΙΗΤΑ ΦΥΛΛΑ- ΦΛΟΓΕΡΕΣ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6979392606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ΠΟΤΟΠΟΙΙΑ ΟΙΝΟΠΟΙΙΑ ΘΡΑΚΗΣ ΑΒΕΕ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ΑΛΚΟΟΛΟΥΧΩΝ ΠΟΤΩΝ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ΟΥΖΟ, ΤΣΙΠΟΥΡΟ, ΛΙΚΕΡ, ΑΛΚΟΟΛΟΥΧΟ ΠΟΤΟ ΤΥΠΟΥ BRANDY, VOTKA ΤΖΙΝ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6945100867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6C32E0">
        <w:trPr>
          <w:trHeight w:val="102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5B20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" o:spid="_x0000_i1029" type="#_x0000_t75" style="width:286.5pt;height:197.25pt;visibility:visible">
                  <v:imagedata r:id="rId8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E71DC8">
              <w:rPr>
                <w:rFonts w:ascii="Arial" w:hAnsi="Arial" w:cs="Arial"/>
                <w:sz w:val="20"/>
                <w:szCs w:val="20"/>
                <w:lang w:eastAsia="el-GR"/>
              </w:rPr>
              <w:t xml:space="preserve">"ΘΡΑΚΙΩΤΙΚΗ ΖΥΜΗ" 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ΟΙΚΟΝΟΜΟΥ ΣΠΥΡΟΣ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ΕΡΓΑΣΤΗΡΙΟ ΠΑΡΑΔΟΣΙΑΚΩΝ ΖΥΜΑΡΙΚΩΝ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ΧΥΛΟΠΙΤΕΣ, ΚΟΥΣ-ΚΟΥΣ, ΤΡΑΧΑΝΑΔΕΣ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6936809116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3A65F4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4811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7" o:spid="_x0000_i1030" type="#_x0000_t75" style="width:247.5pt;height:185.25pt;visibility:visible">
                  <v:imagedata r:id="rId9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637B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F70A9">
              <w:rPr>
                <w:rFonts w:ascii="Arial" w:hAnsi="Arial" w:cs="Arial"/>
                <w:sz w:val="20"/>
                <w:szCs w:val="20"/>
                <w:lang w:eastAsia="el-GR"/>
              </w:rPr>
              <w:t>"ΑΓΡOΚΤΗΜΑ ΙΩΑΝΝΟΥ"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ΤΣΟΤΡΑ ΘΕΟΔΩΡΑ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ΚΑΙ ΕΜΠΟΡΙΑ ΟΠΩΡΟΛΑΧΑΝΙΚΩΝ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ΝΩΠΩΝ ΛΑΧΑΝΙΚΩΝ &amp; ΦΡΟΥΤΩΝ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6949194008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033BD9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0F70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5" o:spid="_x0000_i1031" type="#_x0000_t75" style="width:198pt;height:132pt;visibility:visible">
                  <v:imagedata r:id="rId10" o:title=""/>
                </v:shape>
              </w:pic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ΜΠΑΤΜΑΤΖΟΓΛΟΥ ΚΛΕΟΠΑΤΡΑ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ΠΑΡΑΔΟΣΙΑΚΩΝ ΠΡΟΪΟΝΤΩΝ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ΓΛΥΚΑ ΚΟΥΤΑΛΙΟΥ, ΜΑΡΜΕΛΑΔΕΣ, ΤΟΥΡΣΙ, ΛΙΚΕΡ, ΣΑΛΤΣΕΣ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6980004834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9867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5" o:spid="_x0000_i1032" type="#_x0000_t75" style="width:246.75pt;height:164.25pt;visibility:visible">
                  <v:imagedata r:id="rId11" o:title=""/>
                </v:shape>
              </w:pict>
            </w:r>
          </w:p>
        </w:tc>
      </w:tr>
      <w:tr w:rsidR="00DB188E" w:rsidRPr="000740F4" w:rsidTr="005B20DA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"ΦΡΟΥΤΟΠΙΑ" (ΠΑΠΑΔΟΠΟΥΛΟΣ ΑΠΟΣΤΟΛΟΣ)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ΕΡΓΑΣΤΗΡΙΟ ΠΑΡΑΓΩΓΗΣ ΠΑΡΑΔΟΣΙΑΚΩΝ ΠΡΟΙΟΝΤΩΝ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ΤΟΥΡΣΙΑ, ΓΛΥΚΑ ΚΟΥΤΑΛΙΟΥ, ΜΑΡΜΕΛΑΔΕΣ, ΜΠΑΧΑΡΙΚΑ, ΒΟΤΑΝΑ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6938792734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102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E442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9" o:spid="_x0000_i1033" type="#_x0000_t75" style="width:270pt;height:178.5pt;visibility:visible">
                  <v:imagedata r:id="rId12" o:title=""/>
                </v:shape>
              </w:pic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TUVUNU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ΚΑΙ ΕΜΠΟΡΙΑ ΑΦΕΨΗΜΑΤΩΝ ΒΟΤΑΝΩΝ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ΤΣΑΙ TUVUNU ΑΝΘΡΑΚΟΥΧΟ ΝΕΡΟ TUVUNU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ΡΟΦΗΜΑΤΑ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2531038718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6C32E0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2030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8" o:spid="_x0000_i1034" type="#_x0000_t75" style="width:266.25pt;height:175.5pt;visibility:visible">
                  <v:imagedata r:id="rId1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ΤΖΑΦΕΡ ΑΛΗ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ΕΛΑΙΟΠΑΡΑΓΩΓΟΣ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ΕΛΑΙΟΛΑΔΟ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6936787377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Φ. ΓΕΩΡΓΙΑΔΗΣ &amp; ΥΙΟΣ ΟΕ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ΒΙΟΤΕΧΝΙΑ ΟΡΕΚΤΙΚΩΝ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ΟΡΕΚΤΙΚΑ - ΑΡΙΑΝΙ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ΓΑΛΑΚΤΟΚΟΜΙΚΑ-ΟΡΕΚΤΙΚΑ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2531026731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ΑΦΟΙ ΦΡΑΝΤΖΗ Α.Ε. "ΠΟΣΕΙΔΩΝ" (ΦΡΑΝΤΖΗΣ ΙΑΚΩΒΟΣ)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ΒΙΟΜΗΧΑΝΙΑ ΑΛΙΠΑΣΤΩΝ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6973393922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076A66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CF61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2" o:spid="_x0000_i1035" type="#_x0000_t75" style="width:232.5pt;height:177.75pt;visibility:visible">
                  <v:imagedata r:id="rId14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ΑΒ ΒΑΣΙΛΟΠΟΥΛΟΣ (ΣΤΡΟΥΜΠΟΥΛΗΣ ΑΝΤΩΝΗΣ)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6944503230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ΚΑΦΕΣ ΒΑΣΙΛΗ ΚΕΚΚΕΡΗ (ΑΦΟΙ ΚΕΚΕΡΗ Ο.Ε.)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ΚΑΦΕΚΟΠΤΕΙΟ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ΕΛΛΗΝΙΚΟΣ ΚΑΦΕΣ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ΚΑΦΕΣ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6973023515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SYNAXIS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 xml:space="preserve">ΠΑΡΑΓΩΓΗ ΚΑΙ ΠΡΟΩΘΗΣΗ ΠΑΡΑΔΟΣΙΑΚΩΝ ΠΡΟΙΟΝΤΩΝ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6972880027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ΖΥΘΟΠΟΙΙΑ ΜΑΚΕΔΟΝΙΑΣ ΘΡΑΚΗΣ Α.Ε.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ΒΙΟΜΗΧΑΝΙΑ ΠΑΡΑΓΩΓΗΣ ΖΥΘΟΥ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ΜΠΥΡΑ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2531038715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6C32E0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2030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9" o:spid="_x0000_i1036" type="#_x0000_t75" style="width:266.25pt;height:177.75pt;visibility:visible">
                  <v:imagedata r:id="rId15" o:title=""/>
                </v:shape>
              </w:pict>
            </w:r>
          </w:p>
        </w:tc>
      </w:tr>
      <w:tr w:rsidR="00DB188E" w:rsidRPr="000740F4" w:rsidTr="005B20DA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"ΤΟ ΦΑΝΑΡΙ" (ΑΛΕΞΑΝΔΡΟΣ ΒΑΣΤΑΡΔΕΛΗΣ)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ΕΠΕΞΕΡΓΑΣΙΑ ΑΛΙΠΑΣΤΩΝ ΨΑΡΙΩΝ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 ΚΑΙ ΚΑΠΝΙΣΤΑ ΨΑΡΙΑ ΣΕ ΛΑΔΙ &amp; VACUUM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699645794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76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7C12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5" o:spid="_x0000_i1037" type="#_x0000_t75" style="width:240.75pt;height:160.5pt;visibility:visible">
                  <v:imagedata r:id="rId16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ΕΛΑΙΟΚΟΜΙΚΟΣ ΣΥΝΕΤΑΙΡΙΣΜΟΣ ΜΑΡΩΝΕΙΑΣ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ΧΟΝΔΡΙΚΟ ΕΜΠΟΡΙΟ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ΕΛΑΙΟΛΑΔΟ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6936892982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D57E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8" o:spid="_x0000_i1038" type="#_x0000_t75" style="width:230.25pt;height:152.25pt;visibility:visible">
                  <v:imagedata r:id="rId17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ΝΕΝΤΙΜ ΑΒΕΕ (ΔΕΣΠΟΙΝΑ ΚΙΛΤΣΙΚΗ)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ΠΑΡΑΔΟΣΙΑΚΟ ΖΑΧΑΡΟΠΛΑΣΤΕΙΟ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ΛΟΥΚΟΥΜΙ - ΣΙΡΟΠΙΑΣΤΑ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6988187811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6644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7" o:spid="_x0000_i1039" type="#_x0000_t75" style="width:227.25pt;height:154.5pt;visibility:visible">
                  <v:imagedata r:id="rId18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 xml:space="preserve">ΠΑΧΟΥΜΗΣ ΓΕΩΡΓΙΟΣ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CATERING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ΕΤΟΙΜΑ ΓΕΥΜΑΤΑ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CATERING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6932375999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C23951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A213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2" o:spid="_x0000_i1040" type="#_x0000_t75" style="width:213.75pt;height:142.5pt;visibility:visible">
                  <v:imagedata r:id="rId19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ΦΙΛΑΔΕΛΦΙΑ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ΔΙΚΤΥΩΣΗ - 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ΔΙΚΤΥΩΣΗ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6932302172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ΣΕΡΓΙΑΝΝΙΔΗΣ ΓΙΩΡΓΟΣ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ΑΓΡΟΤΗΣ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ΤΡΟΥΦΑΣ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6939499535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973283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A125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8" o:spid="_x0000_i1041" type="#_x0000_t75" style="width:195.75pt;height:130.5pt;visibility:visible">
                  <v:imagedata r:id="rId20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val="en-US" w:eastAsia="el-GR"/>
              </w:rPr>
              <w:t>26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BA5869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ΜΕΛΙΣΣΟΚΟΜΙΚΟΣ ΣΥΝΕΤΑΙΡΙΣΜΟΣ ΙΑΣΜΟΥ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BA5869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BA5869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6947571112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BA5869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246B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2" o:spid="_x0000_i1042" type="#_x0000_t75" style="width:209.25pt;height:139.5pt;visibility:visible">
                  <v:imagedata r:id="rId21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"ΤΑ ΑΔΕΡΦΙΑ"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ΥΠΗΡΕΣΙΕΣ ΕΣΤΙΑΣΗΣ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ΧΟΡΗΓΟΣ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CATERING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7A182D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A312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bookmarkStart w:id="2" w:name="_GoBack"/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6" o:spid="_x0000_i1043" type="#_x0000_t75" style="width:215.25pt;height:161.25pt;visibility:visible">
                  <v:imagedata r:id="rId22" o:title=""/>
                </v:shape>
              </w:pict>
            </w:r>
            <w:bookmarkEnd w:id="2"/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ΜΑΡΙΝΟΠΟΥΛΟΣ - CAREFOUR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ΜΑΣΟΥΤΗΣ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SUPER MARKET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 xml:space="preserve">ΙΩΑΝΝΟΥ Α.Ε.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ΒΙΟΜΗΧΑΝΙΑ ΚΑΤΕΨΥΓΜΕΝΩΝ ΑΓΡΟΤΙΚΩΝ ΠΡΟΪΟΝΤΩΝ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ΚΑΤΕΨΥΓΜΕΝΑ ΛΑΧΑΝΙΚΑ &amp; ΠΡΟΤΗΓΑΝΙΣΜΕΝΕΣ ΠΑΤΑΤΕΣ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ΜΕΤΑΠΟΙΗΜΕΝΑ-ΚΟΝΣΕΡΒΕΣ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6948202881, 6948308091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ΡΟΔΟΠΗΣ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ΞΕΝΟΔΟΧΕΙΟ ΝΕΜΕΣΙΣ (ΤΣΕΓΓΕΛΙΔΗΣ ΙΩΑΝΝΗΣ)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ΞΕΝΟΔΟΧΕΙΟ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ΜΑΡΜΕΛΑΔΕΣ-ΛΙΚΕΡ ΚΡΑΝΑ-ΚΡΑΣΙ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6946616317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744D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4" o:spid="_x0000_i1044" type="#_x0000_t75" style="width:230.25pt;height:148.5pt;visibility:visible">
                  <v:imagedata r:id="rId2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ΑΦΟΙ ΝΙΚΟΛΑΙΔΗ ΟΕ (ΑΘΑΝΑΣΙΟΣ)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ΑΜΠΕΛΟΥΡΓΙΑ ΟΙΝΟΠΟΙΙΑ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ΒΙΟΛΟΓΙΚΟΙ ΟΙΝΟΙ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6932600560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5B20DA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ΑΠΟΣΤΟΛΟΣ ΠΑΠΑΔΟΠΟΥΛΟΣ &amp; ΣΙΑ ΟΕ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ΚΑΘΕΤΟΠΟΙΗΜΕΝΗ ΕΠΙΧΕΙΡΗΣΗ ΕΠΕΞΕΡΓΑΣΙΑΣ &amp; ΕΜΠΟΡΙΑΣ ΚΡΕΑΤΟΣ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ΕΚΤΡΟΦΗ ΒΟΟΕΙΔΩΝ, ΒΙΟΜΗΧ.ΣΦΑΓΕΙΟ, ΑΛΛΑΝΤΙΚΑ, ΚΡΕΟΠΩΛΕΙΟ, ΤΥΠΟΠΟΙΗΣΗ, ΔΙΑΧΕΙΡΙΣΗ ΖΩΙΚΩΝ ΥΠΟΠΡΟΪΟΝΤΩΝ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ΑΛΛΑΝΤΙΚΑ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6947272618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178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FB2B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4" o:spid="_x0000_i1045" type="#_x0000_t75" style="width:249pt;height:164.25pt;visibility:visible">
                  <v:imagedata r:id="rId24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ROYAL ΑΦΟΙ ΤΣΑΤΣΟΥΛΗ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ΒΙΟΜΗΧΑΝΙΑ ΤΡΟΦΙΜΩΝ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ΤΟΥΡΣΙΑ -ΕΛΙΕΣ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ΜΕΤΑΠΟΙΗΜΕΝΑ-ΚΟΝΣΕΡΒΕΣ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6947269509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0A6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6" o:spid="_x0000_i1046" type="#_x0000_t75" style="width:233.25pt;height:156.75pt;visibility:visible">
                  <v:imagedata r:id="rId25" o:title=""/>
                </v:shape>
              </w:pict>
            </w:r>
          </w:p>
        </w:tc>
      </w:tr>
      <w:tr w:rsidR="00DB188E" w:rsidRPr="000740F4" w:rsidTr="005B20DA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ΚΟΙΝ.Σ.ΕΠ.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ΠΕΤΜΕΖΙ ΑΠΌ ΖΑΧΑΡΟΚΑΛΑΜΟ, ΓΛΥΚΑ ΚΟΥΤΑΛΙΟΥ, ΜΑΡΜΕΛΑΔΕΣ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6976936766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102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6F50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7" o:spid="_x0000_i1047" type="#_x0000_t75" style="width:213pt;height:147pt;visibility:visible">
                  <v:imagedata r:id="rId26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GOLDEN CHICKEN (ΠΑΝΑΓΙΩΤΗΣ ΒΑΣΙΛΕΙΟΥ)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ΒΙΟΤΕΧΝΙΑ ΠΑΡΑΓΩΓΗΣ ΝΩΠΩΝ &amp; ΚΑΤΕΨΥΓΜΕΝΩΝ ΠΟΥΛΕΡΙΚΩΝ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ΠΑΡΑΣΚΕΥΑΣΜΑΤΑ ΠΟΥΛΕΡΙΚΩΝ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ΚΡΕΑΤΑ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6973354035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217E54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F37D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8" o:spid="_x0000_i1048" type="#_x0000_t75" style="width:204pt;height:153pt;visibility:visible">
                  <v:imagedata r:id="rId27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"ΣΟΦΙΑΣ ΓΕΥΣΕΙΣ" (ΣΟΦΙΑ ΣΕΒΑΣΤΟΥ)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ΖΥΜΑΡΙΚΩΝ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ΧΥΛΟΠΙΤΕΣ,ΤΡΑΧΑΝΑΔΕΣ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6937547565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E64A2C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B923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1" o:spid="_x0000_i1049" type="#_x0000_t75" style="width:214.5pt;height:142.5pt;visibility:visible">
                  <v:imagedata r:id="rId28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ΒΑΣΙΛΕΙΟΣ ΒΑΣΙΛΕΙΟΥ "ΠΕΡΙ ΚΟΤΑΣ"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ΚΡΕΩΠΟΛΕΙΟ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ΠΑΡΑΣΚΕΥΑΣΜΑΤΑ ΠΟΥΛΕΡΙΚΩΝ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ΚΡΕΑΤΑ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6973354032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ΚΑΛΛΟΝΗ Α.Ε.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ΙΧΘΥΡΑ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ΑΛΙΠΑΣΤΑ, ΚΑΠΝΙΣΤΑ ΦΙΛΕΤΑ ΨΑΡΙΩΝ, ΕΛΙΕΣ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ΑΛΙΠΑΣΤΑ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2541029992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DF3B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6" o:spid="_x0000_i1050" type="#_x0000_t75" style="width:217.5pt;height:144.75pt;visibility:visible">
                  <v:imagedata r:id="rId29" o:title=""/>
                </v:shape>
              </w:pic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Ε.Α.Σ. ΞΑΝΘΗΣ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ΑΚΤΙΝΙΔΙΑ-ΡΟΔΙΑ-ΡΟΔΑΚΙΝΑ-ΝΕΚΤΑΡΙΝΙΑ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6973697091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BA586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ΠΑΠΑΠΑΡΑΣΚΕΥΑΣ (ΚΑΡΙΟΚΕΣ)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ΧΟΡΗΓΟΣ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ΚΟΙΝ.Σ.ΕΠ. "ΣΥΛΛΟΓΗ"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ΤΕΧΝΙΚΟΣ ΚΑΛΛΙΕΡΓΕΙΑΣ ΤΡΟΥΦΑΣ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ΦΡΕΣΚΙΑ ΕΠΙΛΕΓΜΕΝΗ ΤΡΟΥΦΑ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6972828264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ΞΑΝΘΗΣ</w:t>
            </w:r>
          </w:p>
        </w:tc>
      </w:tr>
      <w:tr w:rsidR="00DB188E" w:rsidRPr="000740F4" w:rsidTr="00FD5F92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FB2B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3" o:spid="_x0000_i1051" type="#_x0000_t75" style="width:219.75pt;height:146.25pt;visibility:visible">
                  <v:imagedata r:id="rId30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 ΦΙΛΙΠΠΩΝ (ΣΑΒΒΑΣ ΣΕΦΕΡΙΔΗΣ)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ΣΥΣΚΕΥΑΣΙΑ ΜΕΛΙΟΥ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ΜΕΛΙ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6944610037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ΚΕΛΑΡΙ ΔΙΑΛΕΚΤΟ (Ι.ΑΠΟΣΤΟΛΙΔΗΣ-Β.ΤΟΥΡΟΥΝΙΔΟΥ ΟΕ)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ΟΙΝΟΠΟΙΕΙΟ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6938280268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ΓΚΑΤΖΑΝΙΔΗΣ-ΦΕΣΑΤΙΔΟΥ ΟΕ (ΣΤΕΛΛΑ ΦΕΣΑΤΙΔΟΥ)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ΒΙΟΤΕΧΝΙΑ ΖΑΧΑΡΩΔΩΝ ΠΡΟΪΟΝΤΩΝ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ΜΑΝΤΟΛΑΤΟ-ΛΟΥΚΟΥΜΙ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6970865600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Α.Σ.Σ. ΑΣΣΟΣ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ΑΓΡΟΤΙΚΟΣ 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ΣΠΑΡΑΓΓΙΑ ΑΚΤΙΝΙΔΙΑ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6932296324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AF2195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4921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4" o:spid="_x0000_i1052" type="#_x0000_t75" style="width:329.25pt;height:185.25pt;visibility:visible">
                  <v:imagedata r:id="rId31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ΟΙΝΟΠΟΙΙΑ ΤΣΙΚΡΙΚΩΝΗ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ΟΙΝΟΠΟΙΕΙΟ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ΟΙΝΟΣ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6973980684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ΑΕΣ ΚΑΛΙΡΑΧΗΣ Η ΑΘΗΝΑ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ΠΑΡΑΓΩΓΗ ΕΛΑΙΟΛΑΔΟΥ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6979551995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9829FA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ΑΦΟΙ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ΣΤ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. 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ΜΠΑΜΠΑΤΖΗΜ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Ε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 (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ΜΠΑΜΠΑΤΖΙΜΟΠΟΥΛΟΣ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ΑΝΕΣΤΗΣ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ΠΟΤΟΠΟΙΪΑ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ΟΥΖΟ, ΤΣΙΠΟΥΡΟ, ΛΙΚΕΡ ΓΝΗΣΙΟΝ (BRANDY)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6942484134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510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5B20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" o:spid="_x0000_i1053" type="#_x0000_t75" style="width:258.75pt;height:170.25pt;visibility:visible">
                  <v:imagedata r:id="rId32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ΘΩΜΑΙΔΗΣ ΙΩΑΝΝΗΣ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ΒΙΟΤΕΧΝΗΣ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ΓΛΥΚΟ ΕΛΙΑ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6942577583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332F13" w:rsidRDefault="00DB188E" w:rsidP="00332F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332F13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ΛΟΥΤΣΙΓΚΑΣ/ΓΚΟΥΣΤΕΡΑ Α.Ε. (ΝΙΚΟΛΑΟΣ)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ΕΤΑΙΡΕΙΑ ΒΙΟΛΟΓΙΚΗΣ ΓΕΩΡΓΙΑΣ &amp; ΕΜΠΟΡΙΑΣ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ΑΚΤΙΝΙΔΙΟ ΡΟΔΙ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2510361363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8826A5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4811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6" o:spid="_x0000_i1054" type="#_x0000_t75" style="width:238.5pt;height:179.25pt;visibility:visible">
                  <v:imagedata r:id="rId3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Γ. ΜΥΛΩΝΟΠΟΥΛΟΣ &amp; ΣΙΑ ΟΕ (ΓΕΩΡΓΙΟΣ ΜΥΛΩΝΟΠΟΥΛΟΣ)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 ΕΠΕΞΕΡΓΑΣΙΑΣ ΒΡΩΣΙΜΩΝ ΕΛΙΩΝ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ΒΡΩΣΙΜΕΣ ΕΛΙΕΣ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6977324206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ΠΑΓΓΑΙΟΝ ΑΕ (ΧΑΤΖΗΑΛΕΞΑΝΔΡΟΥ Ε.)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ΟΙΝΟΠΟΙΕΙΟ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ΒΙΟΛΟΓΙΚΟΣ ΟΙΝΟΣ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6973739742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6C32E0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2030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" o:spid="_x0000_i1055" type="#_x0000_t75" style="width:267pt;height:176.25pt;visibility:visible">
                  <v:imagedata r:id="rId34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ΑΓΡΟΤΙΚΑ ΠΡΟΙΟΝΤΑ ΘΑΣΟΥ Α.Ε. (ΜΥΡΩΝΗΣ ΑΠΟΣΤΟΛΟΣ)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ΤΥΠΟΠΟΙΗΣΗ &amp; ΕΜΠΟΡΙΑ ΕΛΑΙΟΛΑΔΟΥ &amp; ΕΛΙΑΣ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ΕΛΑΙΟΛΑΔΟ ΜΑΥΡΗ ΕΛΙΑ ΘΡΟΥΜΠΑ ΘΑΣΟΥ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6955585700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36612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E236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1" o:spid="_x0000_i1056" type="#_x0000_t75" style="width:240pt;height:159.75pt;visibility:visible">
                  <v:imagedata r:id="rId35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9829F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 "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ΝΕΣΤΟΣ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" (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ΑΓΡΟΤΙΚΟΣ ΣΥΝΕΤΑΙΡΙΣΜΟΣ ΣΠΑΡΑΓΓΟΠΑΡΑΓΩΓΩΝ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ΣΠΑΡΑΓΓΙΑ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6975873670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ΠΑΠΑΔΗΜΗΤΡΙΟΥ ΜΑΡΙΑ ΜΟΝΟΠΡΟΣΩΠΗ Ι.Κ.Ε «ΙΩΠΑ»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ΕΡΓΑΣΤΗΡΙΟ ΜΕΤΑΠΟΙΗΣΗΣ &amp; ΤΥΠΟΠΟΙΗΣΗΣ ΠΑΡΑΔΟΣΙΑΚΩΝ ΑΓΡΟΤΙΚΩΝ - ΒΙΟΛΟΓΙΚΩΝ ΠΡΟΪΟΝΤΩΝ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ΘΡΟΥΜΠΕΣ ΘΑΣΟΥ ΠΟΠ, ΕΛΑΙΟΛΑΔΟ ΕΞΤΡΑ ΠΑΡΘΕΝΟ ΠΓΕ ΘΑΣΟΥ, ΠΑΡΑΔΟΣΙΑΚΑ ΓΛΥΚΑ ΚΟΥΤΑΛΙΟΥ, ΜΕΛΙ ΘΑΣΟΥ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6972727698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ΧΡΥΣΑΝΙΔΗΣ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ΓΛΥΚΑ ΚΟΥΤΑΛΙΟΥ, ΜΑΡΜΕΛΑΔΕΣ, ΕΛΑΙΟΛΑΔΟ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6974031142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E442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0" o:spid="_x0000_i1057" type="#_x0000_t75" style="width:246.75pt;height:164.25pt;visibility:visible">
                  <v:imagedata r:id="rId36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ΙΩΣΗΦΙΔΗΣ ΑΒΕΕ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 ΖΑΧΑΡΩΔΗ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2510316204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744D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2" o:spid="_x0000_i1058" type="#_x0000_t75" style="width:228pt;height:148.5pt;visibility:visible">
                  <v:imagedata r:id="rId37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ΨΑΛΤΟΥ ΣΩΤΗΡΙΑ "ΕΛΘΑ"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ΕΠΕΞΕΡΓΑΣΙΑ &amp; ΤΥΠΟΠΟΙΗΣΗ ΕΛΑΙΩΝ &amp; ΕΛΑΙΟΛΑΔΟΥ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ΕΛΑΙΟΛΑΔΟ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6972700462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81692D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706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1" o:spid="_x0000_i1059" type="#_x0000_t75" style="width:217.5pt;height:140.25pt;visibility:visible">
                  <v:imagedata r:id="rId38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Α.Ε.Σ. ΠΡΙΝΟΥ "Η ΔΗΜΗΤΡΑ"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ΛΑΔΙ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6970013894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9829F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ΣΧΟΤΜΑΝ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ΕΡΡΙΚΟΣ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 (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ΑΡΗΣ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ΣΧΟΤΜΑΝ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ΕΜΠΟΡΙΟ/ ΣΥΣΚΕΥΑΣΙΑ ΟΠΩΡΟΚΗΠΕΥΤΙΚΩΝ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ΣΠΑΡΑΓΓΙΑ, ΑΚΤΙΝΙΔΙΑ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6979728860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E64A2C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A277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7" o:spid="_x0000_i1060" type="#_x0000_t75" style="width:258.75pt;height:174pt;visibility:visible">
                  <v:imagedata r:id="rId39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ΑΝΤΩΝΙΑΔΗΣ ΑΝΑΣΤΑΣΙΟΣ &amp; ΣΙΑ Ε.Ε.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ΤΥΠΟΠΟΙΗΣΗ ΕΛΑΙΟΛΑΔΟΥ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ΛΑΔΙ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6979670311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E72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0" o:spid="_x0000_i1061" type="#_x0000_t75" style="width:227.25pt;height:151.5pt;visibility:visible">
                  <v:imagedata r:id="rId40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ΦΡΑΓΚΟΥΛΗΣ ΣΤ. &amp; ΣΙΑ ΕΕ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ΕΜΠΟΡΙΟ ΖΩΙΚΩΝ-ΤΕΧΝΗΤΩΝ ΕΝΤΕΡΩΝ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ΤΡΟΦΙΜΑ – ΑΥΛΕΣ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6944551842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ΑΦΟΙ ΤΣΑΡΟΥΧΑ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ΕΡΓΟΣΤΑΣΙΟ ΜΕΤΑΠΟΙΗΣΗΣ ΛΑΧΑΝΙΚΩΝ ΣΕ ΑΛΜΗ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Πιπεράκια, τοματοπιπεριά πιπεριές ψητές, αγγουράκια, λιαστή ντομάτα, κάπαρη, αμπελόφυλλα, πίκλες, ελιές, κουνουπίδι, λάχανο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ΜΕΤΑΠΟΙΗΜΕΝΑ-ΚΟΝΣΕΡΒΕΣ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6945205848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EE2B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3" o:spid="_x0000_i1062" type="#_x0000_t75" style="width:209.25pt;height:136.5pt;visibility:visible">
                  <v:imagedata r:id="rId41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ΜΠΕΛΕΖΗ ΧΡΥΣΟΥΛΑ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ΕΜΠΟΡΙΟ ΟΣΤΡΑΚΟΕΙΔΩΝ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ΜΥΔΙΑ ΑΠΟΦΛΟΙΩΜΕΝΑ &amp; ΜΕ ΚΕΛΥΦΟΣ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ΑΛΙΠΑΣΤΑ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6973323932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ΕΑΣ ΚΑΒΑΛΑΣ (ΜΑΥΡΟΓΕΝΗ ΘΕΟΔΩΡΑ)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ΕΛΙΕΣ, ΛΑΔΙ, ΦΑΣΟΛΙΑ, ΑΚΤΙΝΙΔΙΑ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6972295523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ΚΡΕ.ΚΑ Α.Ε.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ΒΙΟΜΗΧΑΝΙΑ ΚΡΕΑΤΟΣ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ΚΡΕΑΤΟΣΚΕΥΑΣΜΑΤΑ &amp; ΠΡΟΙΟΝΤΑ ΜΕ ΒΑΣΗ ΤΟ ΚΡΕΑΣ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ΚΡΕΑΤΑ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6946278744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CE6C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4" o:spid="_x0000_i1063" type="#_x0000_t75" style="width:195.75pt;height:131.25pt;visibility:visible">
                  <v:imagedata r:id="rId42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ΒΙΚΕΛΙΔΗΣ-ΧΡΥΣΑΝΘΙΔΗΣ ΑΒΕΕ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ΒΙΟΜΗΧΑΝΙΑ ΖΑΧΑΡΩΔΩΝ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ΠΑΡΑΔΟΣΙΑΚΑ ΧΕΙΡΟΠΟΙΗΤΟΙ ΚΟΥΡΑΜΠΙΕΔΕΣ - ΠΙΤΕΣ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6947336570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ΚΑΒΑΛΑΣ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9867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6" o:spid="_x0000_i1064" type="#_x0000_t75" style="width:204.75pt;height:131.25pt;visibility:visible">
                  <v:imagedata r:id="rId4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ΑΓΡΟΤΟΥΡΙΣΤΙΚΟΣ ΣΥΝΕΤΑΙΡΙΣΜΟΣ ΓΥΝΑΙΚΩΝ ΤΡΙΓΩΝΟΥ " Η ΓΑΙΑ"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ΠΑΡΑΓΩΓΗ ΧΕΙΡΟΠΟΙΗΤΩΝ ΠΑΡΑΔΟΣΙΑΚΩΝ ΠΡΟΙΟΝΤΩΝ ΑΠΌ ΤΗΝ ΘΡΑΚΗ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6949239298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D5F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8" o:spid="_x0000_i1065" type="#_x0000_t75" style="width:198pt;height:132pt;visibility:visible">
                  <v:imagedata r:id="rId44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val="en-US" w:eastAsia="el-GR"/>
              </w:rPr>
              <w:t>THRAKILAND FOOD (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ΑΦΟΙ</w:t>
            </w:r>
            <w:r w:rsidRPr="005B20D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ΤΖΑΦΙΛΚΟΥ</w:t>
            </w:r>
            <w:r w:rsidRPr="005B20D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ΟΕ</w:t>
            </w:r>
            <w:r w:rsidRPr="005B20DA">
              <w:rPr>
                <w:rFonts w:ascii="Arial" w:hAnsi="Arial" w:cs="Arial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val="en-US"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ΠΑΡΑΓΩΓΗ ΕΛΑΙΩΝ ΨΥΧΡΗΣ ΕΚΘΛΙΨΗΣ (ΚΟΛΟΚΥΘΕΛΑΙΟ, ΛΙΝΕΛΑΙΟ, ΣΗΣΑΜΕΛΑΙΟ, ΗΛΙΕΛΑΙΟ)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6987448464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227BCD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37D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DF3B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7" o:spid="_x0000_i1066" type="#_x0000_t75" style="width:213pt;height:144.75pt;visibility:visible">
                  <v:imagedata r:id="rId45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ΑΣΚΓΕ ΤΥΧΕΡΟΥ ΕΒΡΟΥ (ΜΑΛΤΕΠΙΩΤΗΣ ΑΘΑΝΑΣΙΟΣ ΠΡΟΕΔΡΟΣ)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ΣΠΑΡΑΓΓΙΑ-ΡΟΔΑΚΙΝΑ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6999406779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9829F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>.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.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ΣΚΟΡΔΟΥ</w:t>
            </w:r>
            <w:r w:rsidRPr="009829FA"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ΒΥΣΣΑΣ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ΑΓΡΟΤΙΚΟΣ 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ΣΚΟΡΔΑ ΚΡΕΜΜΥΔΙΑ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6947328464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E64A2C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3637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4" o:spid="_x0000_i1067" type="#_x0000_t75" style="width:204.75pt;height:136.5pt;visibility:visible">
                  <v:imagedata r:id="rId46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ΑΠΟΣΤΟΛΟΥ ΝΙΚΟΛΑΟΣ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ΓΕΩΠΟΝΟΣ ΕΛΑΙΟΠΑΡΑΓΩΓΟΣ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ΕΛΙΕΣ-ΕΛΑΙΟΛΑΔΟ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6945298598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9538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1" o:spid="_x0000_i1068" type="#_x0000_t75" style="width:204.75pt;height:135pt;visibility:visible">
                  <v:imagedata r:id="rId47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 ΠΑΡΑΔΟΣΙΑΚΩΝ ΖΥΜΑΡΙΚΩΝ "ΕΒΡΟΓΕΥΣΕΙΣ" (ΓΡΑΜΜΑΤΙΚΑΚΗΣ ΚΩΝΣΤΑΝΤΙΝΟΣ)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6947304729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Δ. ΧΑΤΖΟΠΟΥΛΟΣ ΜΟΝΟΠΡΟΣΩΠΗ ΕΠΕ (ΧΑΤΖΟΠΟΥΛΟΣ ΓΕΩΡΓΙΟΣ)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ΠΟΤΟΠΟΙΙΑ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ΟΥΖΟ,ΤΣΙΠΟΥΡΟ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6976006030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E64A2C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713F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3" o:spid="_x0000_i1069" type="#_x0000_t75" style="width:226.5pt;height:156pt;visibility:visible">
                  <v:imagedata r:id="rId48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ΕΒΡΙΤΙΚΑ ΚΕΛΛΑΡΙΑ Α.Ε. (ΠΑΠΑΔΟΠΟΥΛΟΣ ΧΡΗΣΤΟΣ)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ΥΠΕΥΘΥΝΟΣ ΠΩΛΗΣΕΩΝ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ΟΙΝΟΙ-ΑΛΚΟΟΛΟΥΧΑ ΠΟΤΑ ΑΠΌ ΑΠΟΣΤΑΞΗ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6932469262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6C32E0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" o:spid="_x0000_i1070" type="#_x0000_t75" style="width:208.5pt;height:138.75pt;visibility:visible">
                  <v:imagedata r:id="rId49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ΑΣΓ ΛΥΡΑΣ  "ΝΕΡΟΜΥΛΟΣ" (ΧΑΤΖΑΚΗ ΘΕΟΔΟΣΙΑ)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ΖΥΜΑΡΙΚΑ-ΓΛΥΚΑ ΚΟΥΤΑΛΙΟΥ -ΗΔΥΠΟΤΑ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ΖΥΜΑΡΙΚΑ-ΓΛΥΚΑ-ΗΔΥΠΟΤΑ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6973578033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D5F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8" o:spid="_x0000_i1071" type="#_x0000_t75" style="width:203.25pt;height:134.25pt;visibility:visible">
                  <v:imagedata r:id="rId50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ΜΥΛΟΙ ΘΡΑΚΗΣ Ι. ΟΥΖΟΥΝΟΠΟΥΛΟΣ Α.Ε.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ΑΛΕΥΡΟΒΙΟΜΗΧΑΝΙΑ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ΑΛΕΥΡΑ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6932258348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1B0DA6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845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53" o:spid="_x0000_i1072" type="#_x0000_t75" style="width:148.5pt;height:267pt;visibility:visible">
                  <v:imagedata r:id="rId51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79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ΕΒΡΟΦΑΡΜΑ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ΓΑΛΑΚΤΟΚΟΜΙΚΑ-ΟΡΕΚΤΙΚΑ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D5F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9" o:spid="_x0000_i1073" type="#_x0000_t75" style="width:206.25pt;height:133.5pt;visibility:visible">
                  <v:imagedata r:id="rId52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"ΕΒΡΙΤΙΚΟ ΧΩΡΙΟ" (ΠΑΠΑΘΕΟΔΩΡΟΥ ΔΗΜΗΤΡΙΟΣ)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 ΓΑΛ/ΚΩΝ ΠΡΟΙΟΝΤΩΝ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ΓΑΛΑΚΤΟΚΟΜΙΚΑ ΠΡΟΙΟΝΤΑ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ΓΑΛΑΚΤΟΚΟΜΙΚΑ-ΟΡΕΚΤΙΚΑ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6940401867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744D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3" o:spid="_x0000_i1074" type="#_x0000_t75" style="width:211.5pt;height:140.25pt;visibility:visible">
                  <v:imagedata r:id="rId5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"ΑΓΡΟΚΤΗΜΑ ΠΕΤΡΩΤΩΝ" (ΣΩΤΗΡΟΥΔΗ ΕΥΓΕΝΙΑ)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ΕΡΓΑΣΤΗΡΙΟ ΕΠΕΞΕΡΓΑΣΙΑΣ ΕΛΑΙΟΥΧΩΝ ΣΠΟΡΩΝ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ΗΛΙΕΛΑΙΟ - ΚΟΛΟΚΥΘΕΛΑΙΟ - ΑΜΥΓΔΑΛΕΛΑΙΟ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6974656263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FE72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9" o:spid="_x0000_i1075" type="#_x0000_t75" style="width:195.75pt;height:130.5pt;visibility:visible">
                  <v:imagedata r:id="rId54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ΑΦΟΙ ΜΠΕΛΛΑ Ο.Ε.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ΟΙΝΟΠΟΙΙΑ-</w:t>
            </w: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br/>
              <w:t>ΑΠΟΣΤΑΓΜΑΤΟΠΟΙΙΑ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ΚΡΑΣΙΑ-ΑΠΟΣΤΑΓΜΑΤΑ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6947566300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ΚΥΚΛΩΠΑΣ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ΕΛΙΕΣ - ΛΑΔΙ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ΕΒΡΟΥ</w:t>
            </w:r>
          </w:p>
        </w:tc>
      </w:tr>
      <w:tr w:rsidR="00DB188E" w:rsidRPr="000740F4" w:rsidTr="006C32E0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2030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7" o:spid="_x0000_i1076" type="#_x0000_t75" style="width:223.5pt;height:2in;visibility:visible">
                  <v:imagedata r:id="rId55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ΕΡΙΦΗΣ ΘΕΟΧΑΡΗΣ "NOELIA"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 xml:space="preserve">ΠΑΡΑΓΩΓΗ ΚΑΙ ΕΜΠΟΡΙΑ ΧΕΙΡΟΠΟΙΗΤΩΝ ΦΥΤΙΚΩΝ ΕΙΔΩΝ ΠΕΡΙΠΟΙΗΣΗΣ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ΧΕΙΡΟΠΟΙΗΤΑ ΦΥΤΙΚΑ ΠΡΟΙΟΝΤΑ ΠΕΡΙΠΟΙΗΣΗΣ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ΣΑΠΟΥΝΙΑ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6946298800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6E6A25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EF4B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5" o:spid="_x0000_i1077" type="#_x0000_t75" style="width:224.25pt;height:166.5pt;visibility:visible">
                  <v:imagedata r:id="rId56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ΣΑΡΗΜΠΟΓΙΑΣ Α.Ε.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ΕΜΠΟΡΙΑ ΚΑΙ ΕΠΕΞΕΡΓΑΣΙΑ ΚΡΕΑΤΩΝ - ΑΛΛΑΝΤΙΚΩΝ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ΑΛΛΑΝΤΙΚΑ ΚΑΙ ΣΑΛΑΤΕΣ/ΑΛΟΙΦΕΣ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2522021031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ΠΑΡΑΓΩΓΙΚΟΣ ΣΥΝ/ΣΜΟΣ ΓΥΝΑΙΚΩΝ ΚΟΚΚΙΝΟΓΕΙΩΝ ΔΡΑΜΑΣ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 ΓΛΥΚΑ ΠΙΤΕΣ ΜΑΡΜΕΛΑΔΕΣ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6979118845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BE37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1" o:spid="_x0000_i1078" type="#_x0000_t75" style="width:273.75pt;height:180.75pt;visibility:visible">
                  <v:imagedata r:id="rId57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ΑΣΟΠ ΑΓ. ΑΘΑΝΑΣΙΟΥ ΔΡΑΜΑΣ (ΑΘΑΝΑΣΙΑΔΗΣ ΠΑΝΑΓΙΩΤΗΣ)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ΤΜΗΜΑ ΠΩΛΗΣΕΩΝ &amp; ΜΑΡΚΕΤΙΝΓΚ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ΚΑΛΛΙΕΡΓΕΙΑ-ΕΠΕΞΕΡΓΑΣΙΑ - ΕΜΠΟΡΙΑ ΠΡΟΙΟΝΤΩΝ ΡΟΔΙΟΥ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6971985355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6C32E0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6C32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10" o:spid="_x0000_i1079" type="#_x0000_t75" style="width:269.25pt;height:179.25pt;visibility:visible">
                  <v:imagedata r:id="rId58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 xml:space="preserve">ΓΥΝΑΙΚΕΙΟΣ ΑΓΡ. ΣΥΝΕΤΑΙΡ. "ΚΑΛΟΑΓΡΙΤΙΣΑ"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ΕΡΓΑΣΤΗΡΙΟ ΤΡΟΦΙΜΩΝ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ΤΡΑΧΑΝΑΔΕΣ-ΖΥΜΑΡΙΚΑ-ΜΑΡΜΕΛΑΔΕΣ-ΓΛΥΚΑ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ΖΥΜΑΡΙΚΑ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6980105061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E64A2C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A62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0" o:spid="_x0000_i1080" type="#_x0000_t75" style="width:251.25pt;height:167.25pt;visibility:visible">
                  <v:imagedata r:id="rId59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89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ΚΤΗΜΑ ΚΩΣΤΑ ΛΑΖΑΡΙΔΗ ΑΕ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ΟΙΝΟΠΟΙΙΑ - ΑΠΟΣΤΑΓΜΑΤΟΠΟΙΙΑ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ΟΙΝΟΣ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2521082231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ΛΑΖΑΡΙΔΗΣ ΝΙΚΟΣ ΟΒΓΕ ΑΕ (ΓΡΗΓΟΡΙΑΔΗΣ ΓΕΩΡΓΙΟΣ)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ΔΙΕΥΘΥΝΤΗΣ ΠΩΛΗΣΕΩΝ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ΕΜΦΙΑΛΩΜΕΝΟΙ ΟΙΝΟΙ-ΠΑΡΑΓΩΓΗ - ΕΜΦΙΑΛΩΣΗ- ΕΜΠΟΡΙΑ ΕΜΦΙΑΛΩΜΕΝΩΝ ΟΙΝΩΝ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ΚΡΑΣΙΑ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6976333752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B9698D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275D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63" o:spid="_x0000_i1081" type="#_x0000_t75" style="width:204pt;height:153pt;visibility:visible">
                  <v:imagedata r:id="rId60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ΨΑΡΡΑ ΑΒΕΕ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ΚΟΝΣΕΡΒΟΠΟΙΙΑ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ΚΟΝΣΕΡΒΕΣ ΛΑΧΑΝΙΚΩΝ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ΜΕΤΑΠΟΙΗΜΕΝΑ-ΚΟΝΣΕΡΒΕΣ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6974377680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AA2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35" o:spid="_x0000_i1082" type="#_x0000_t75" style="width:215.25pt;height:146.25pt;visibility:visible">
                  <v:imagedata r:id="rId61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 xml:space="preserve">ΕΑΣ ΔΡΑΜΑΣ (ΠΡΟΕΔΡΟΣ ΚΑΠΑΝΤΖΑΚΗΣ, ΓΕΩΠΟΝΟΣ&amp; ΔΝΤΗΣ)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ΣΥΝΕΤΑΙΡΙΣΜΟΣ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ΠΑΤΑΤΑ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6972841656, 6939989770, 6945266866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F61DA9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"ΙΔΙΟΤΡΟΠΑ" (ΧΑΤΖΗ ΦΩΤΕΙΝΗ)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ΒΙΟΤΕΧΝΙΑ ΑΦΥΔΑΤΩΜΕΝΩΝ ΛΑΧΑΝΙΚΩΝ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ΑΠΟΞΗΡΑΜΕΝΑ ΦΡΟΥΤΑ ΚΑΙ ΛΑΧΑΝΙΚΑ, ΠΑΤΕ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6988458303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FD5F92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744D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21" o:spid="_x0000_i1083" type="#_x0000_t75" style="width:279.75pt;height:184.5pt;visibility:visible">
                  <v:imagedata r:id="rId62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ΑΛΛΑΝΤΟΠΟΙΙΑ "ΒΟΡΕΙΟΣ ΕΛΛΑΣ" (ΜΠΕΓΓΑΣ ΠΑΝΑΓΙΩΤΗΣ)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ΑΛΛΑΝΤΟΠΟΙΙΑ - ΑΛΛΑΝΤΙΚΑ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ΑΛΑΝΤΙΚΑ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ΑΛΛΑΝΤΙΚΑ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6932477050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E64A2C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B923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2" o:spid="_x0000_i1084" type="#_x0000_t75" style="width:228pt;height:152.25pt;visibility:visible">
                  <v:imagedata r:id="rId63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ΝΙΚΟΛΑΙΔΗΣ ΑΘΑΝ. ΝΙΚΟΛΑΙΔΗΣ ΜΑΝ. ΟΕ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ΕΡΓΑΣΤΗΡΙΟ ΖΑΧΑΡΟΠΛΑΣΤΙΚΗΣ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ΤΟΥΛΟΥΜΠΑΚΙΑ - ΤΟΥΛΟΥΜΠΕΣ - ΡΟΞΑΚΙΑ - ΦΟΙΝΙΚΑΚΙΑ-  ΚΟΥΡΚΟΥΜΠΙΝΙΑ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ΖΑΧΑΡΩΔΗ - ΓΛΥΚΑ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6974354120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5B20D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tr w:rsidR="00DB188E" w:rsidRPr="000740F4" w:rsidTr="00BE04E1">
        <w:trPr>
          <w:trHeight w:val="255"/>
        </w:trPr>
        <w:tc>
          <w:tcPr>
            <w:tcW w:w="149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126A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722CA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pict>
                <v:shape id="Εικόνα 49" o:spid="_x0000_i1085" type="#_x0000_t75" style="width:219pt;height:144.75pt;visibility:visible">
                  <v:imagedata r:id="rId64" o:title=""/>
                </v:shape>
              </w:pict>
            </w:r>
          </w:p>
        </w:tc>
      </w:tr>
      <w:tr w:rsidR="00DB188E" w:rsidRPr="000740F4" w:rsidTr="005B20DA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ED3D7E" w:rsidRDefault="00DB188E" w:rsidP="004A09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>96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4A09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ΑΓΡΟΤΙΚΟΣ ΣΥΝΕΤΑΙΡΙΣΜΟΣ Α.Σ. ΒΙΟΔΡΑΜΑ (ΠΑΠΟΥΤΣΗΣ ΝΙΚΟΛΑΟΣ)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4A09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ΒΙΟΛΟΓΙΚΑ ΠΡΟΙΟΝΤΑ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188E" w:rsidRPr="005B20DA" w:rsidRDefault="00DB188E" w:rsidP="004A09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BLUEBERRY - ΜΥΡΤΙΛΑ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4A09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ΝΩΠΑ ΦΡΟΥΤΑ - ΚΗΠΕΥΤΙΚΑ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4A09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6099168941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8E" w:rsidRPr="005B20DA" w:rsidRDefault="00DB188E" w:rsidP="004A09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B20DA">
              <w:rPr>
                <w:rFonts w:ascii="Arial" w:hAnsi="Arial" w:cs="Arial"/>
                <w:sz w:val="20"/>
                <w:szCs w:val="20"/>
                <w:lang w:eastAsia="el-GR"/>
              </w:rPr>
              <w:t>ΔΡΑΜΑΣ</w:t>
            </w:r>
          </w:p>
        </w:tc>
      </w:tr>
      <w:bookmarkEnd w:id="0"/>
      <w:bookmarkEnd w:id="1"/>
    </w:tbl>
    <w:p w:rsidR="00DB188E" w:rsidRDefault="00DB188E"/>
    <w:sectPr w:rsidR="00DB188E" w:rsidSect="00332F1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F29"/>
    <w:rsid w:val="0001021F"/>
    <w:rsid w:val="00033BD9"/>
    <w:rsid w:val="000740F4"/>
    <w:rsid w:val="00076A66"/>
    <w:rsid w:val="00095519"/>
    <w:rsid w:val="000F24AA"/>
    <w:rsid w:val="000F70A9"/>
    <w:rsid w:val="00123F67"/>
    <w:rsid w:val="00126ACE"/>
    <w:rsid w:val="00141AF8"/>
    <w:rsid w:val="001604CC"/>
    <w:rsid w:val="001606C2"/>
    <w:rsid w:val="001A6779"/>
    <w:rsid w:val="001B0DA6"/>
    <w:rsid w:val="0020309A"/>
    <w:rsid w:val="00217E54"/>
    <w:rsid w:val="00227BCD"/>
    <w:rsid w:val="00246B27"/>
    <w:rsid w:val="0025393F"/>
    <w:rsid w:val="00263D0E"/>
    <w:rsid w:val="00275D2A"/>
    <w:rsid w:val="002C0F29"/>
    <w:rsid w:val="002F5AF9"/>
    <w:rsid w:val="0030105F"/>
    <w:rsid w:val="00324221"/>
    <w:rsid w:val="00330A6D"/>
    <w:rsid w:val="00332F13"/>
    <w:rsid w:val="003637B6"/>
    <w:rsid w:val="00366122"/>
    <w:rsid w:val="003A65F4"/>
    <w:rsid w:val="003E11E0"/>
    <w:rsid w:val="004439F4"/>
    <w:rsid w:val="004811D7"/>
    <w:rsid w:val="00486381"/>
    <w:rsid w:val="00492184"/>
    <w:rsid w:val="004A097D"/>
    <w:rsid w:val="005522F0"/>
    <w:rsid w:val="005722CA"/>
    <w:rsid w:val="00584527"/>
    <w:rsid w:val="005B20DA"/>
    <w:rsid w:val="005C1AEA"/>
    <w:rsid w:val="005D0BC9"/>
    <w:rsid w:val="00664471"/>
    <w:rsid w:val="006C127B"/>
    <w:rsid w:val="006C32E0"/>
    <w:rsid w:val="006E6A25"/>
    <w:rsid w:val="006F5039"/>
    <w:rsid w:val="00713F64"/>
    <w:rsid w:val="00744DE9"/>
    <w:rsid w:val="00783B27"/>
    <w:rsid w:val="00794BE5"/>
    <w:rsid w:val="007A182D"/>
    <w:rsid w:val="007C127A"/>
    <w:rsid w:val="0081692D"/>
    <w:rsid w:val="008826A5"/>
    <w:rsid w:val="00943262"/>
    <w:rsid w:val="009538CE"/>
    <w:rsid w:val="00973283"/>
    <w:rsid w:val="009829FA"/>
    <w:rsid w:val="00986780"/>
    <w:rsid w:val="00A05B9F"/>
    <w:rsid w:val="00A12504"/>
    <w:rsid w:val="00A21366"/>
    <w:rsid w:val="00A27709"/>
    <w:rsid w:val="00A3129E"/>
    <w:rsid w:val="00A52D4A"/>
    <w:rsid w:val="00A62CBD"/>
    <w:rsid w:val="00AA21AF"/>
    <w:rsid w:val="00AF2195"/>
    <w:rsid w:val="00B31711"/>
    <w:rsid w:val="00B9234D"/>
    <w:rsid w:val="00B9698D"/>
    <w:rsid w:val="00BA5869"/>
    <w:rsid w:val="00BE04E1"/>
    <w:rsid w:val="00BE3724"/>
    <w:rsid w:val="00C0534F"/>
    <w:rsid w:val="00C23951"/>
    <w:rsid w:val="00C361E5"/>
    <w:rsid w:val="00C766EC"/>
    <w:rsid w:val="00CE6CB0"/>
    <w:rsid w:val="00CF6115"/>
    <w:rsid w:val="00D57E7D"/>
    <w:rsid w:val="00DB188E"/>
    <w:rsid w:val="00DC0E8C"/>
    <w:rsid w:val="00DF3B00"/>
    <w:rsid w:val="00E14999"/>
    <w:rsid w:val="00E236BC"/>
    <w:rsid w:val="00E44206"/>
    <w:rsid w:val="00E64A2C"/>
    <w:rsid w:val="00E71DC8"/>
    <w:rsid w:val="00E74660"/>
    <w:rsid w:val="00ED3D7E"/>
    <w:rsid w:val="00EE2BC6"/>
    <w:rsid w:val="00EF4B47"/>
    <w:rsid w:val="00F3754C"/>
    <w:rsid w:val="00F37D4A"/>
    <w:rsid w:val="00F61DA9"/>
    <w:rsid w:val="00F70693"/>
    <w:rsid w:val="00FB2B18"/>
    <w:rsid w:val="00FD5F92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37</Pages>
  <Words>1792</Words>
  <Characters>9677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subject/>
  <dc:creator>xristos</dc:creator>
  <cp:keywords/>
  <dc:description/>
  <cp:lastModifiedBy> </cp:lastModifiedBy>
  <cp:revision>7</cp:revision>
  <dcterms:created xsi:type="dcterms:W3CDTF">2015-06-04T10:21:00Z</dcterms:created>
  <dcterms:modified xsi:type="dcterms:W3CDTF">2015-06-08T09:20:00Z</dcterms:modified>
</cp:coreProperties>
</file>